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BAF5" w14:textId="621D1EDB" w:rsidR="00F648E7" w:rsidRPr="009950C6" w:rsidRDefault="00563DE5" w:rsidP="00F648E7">
      <w:pPr>
        <w:spacing w:after="0"/>
        <w:ind w:right="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Milicz, 07.08.2026 r.</w:t>
      </w:r>
    </w:p>
    <w:p w14:paraId="7CE711D5" w14:textId="77777777" w:rsidR="00F648E7" w:rsidRPr="009950C6" w:rsidRDefault="00F648E7" w:rsidP="00F648E7">
      <w:pPr>
        <w:spacing w:after="0"/>
        <w:ind w:right="5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28C057" w14:textId="77777777" w:rsidR="00B31A9C" w:rsidRPr="009950C6" w:rsidRDefault="00B31A9C" w:rsidP="00AE00C1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379E007B" w14:textId="77777777" w:rsidR="009950C6" w:rsidRPr="009950C6" w:rsidRDefault="009950C6" w:rsidP="009950C6">
      <w:pPr>
        <w:pStyle w:val="df1"/>
        <w:framePr w:hSpace="0" w:wrap="auto" w:vAnchor="margin" w:yAlign="inline"/>
        <w:jc w:val="center"/>
        <w:rPr>
          <w:b/>
          <w:sz w:val="32"/>
          <w:szCs w:val="32"/>
        </w:rPr>
      </w:pPr>
      <w:r w:rsidRPr="009950C6">
        <w:rPr>
          <w:b/>
          <w:sz w:val="32"/>
          <w:szCs w:val="32"/>
        </w:rPr>
        <w:t>OGŁOSZENIE O ZWOŁANIU KONGRESU</w:t>
      </w:r>
    </w:p>
    <w:p w14:paraId="43854467" w14:textId="77777777" w:rsidR="009950C6" w:rsidRPr="009950C6" w:rsidRDefault="009950C6" w:rsidP="009950C6">
      <w:pPr>
        <w:pStyle w:val="df1"/>
        <w:framePr w:hSpace="0" w:wrap="auto" w:vAnchor="margin" w:yAlign="inline"/>
        <w:jc w:val="center"/>
        <w:rPr>
          <w:b/>
          <w:sz w:val="24"/>
          <w:szCs w:val="24"/>
        </w:rPr>
      </w:pPr>
    </w:p>
    <w:p w14:paraId="6A9DF576" w14:textId="77777777" w:rsidR="009950C6" w:rsidRPr="009950C6" w:rsidRDefault="009950C6" w:rsidP="009950C6">
      <w:pPr>
        <w:pStyle w:val="df1"/>
        <w:framePr w:hSpace="0" w:wrap="auto" w:vAnchor="margin" w:yAlign="inline"/>
        <w:jc w:val="center"/>
        <w:rPr>
          <w:sz w:val="24"/>
          <w:szCs w:val="24"/>
        </w:rPr>
      </w:pPr>
    </w:p>
    <w:p w14:paraId="48DEAC19" w14:textId="2839EC50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ab/>
        <w:t xml:space="preserve">Burmistrz Gminy Milicz ogłasza zwołanie Kongresu w dniu </w:t>
      </w:r>
      <w:r w:rsidR="005F77A4">
        <w:rPr>
          <w:sz w:val="22"/>
          <w:szCs w:val="22"/>
        </w:rPr>
        <w:t>9</w:t>
      </w:r>
      <w:r w:rsidRPr="009950C6">
        <w:rPr>
          <w:sz w:val="22"/>
          <w:szCs w:val="22"/>
        </w:rPr>
        <w:t xml:space="preserve"> września 2026 r. o godz. 12:00                w tut. Urzędzie Miejskim w sali nr 4, celem wyboru członków Rady Działalności Pożytku Publicznego.</w:t>
      </w:r>
    </w:p>
    <w:p w14:paraId="217D1B11" w14:textId="77777777" w:rsidR="009950C6" w:rsidRPr="009950C6" w:rsidRDefault="009950C6" w:rsidP="009950C6">
      <w:pPr>
        <w:pStyle w:val="df1"/>
        <w:framePr w:hSpace="0" w:wrap="auto" w:vAnchor="margin" w:yAlign="inline"/>
        <w:rPr>
          <w:sz w:val="22"/>
          <w:szCs w:val="22"/>
        </w:rPr>
      </w:pPr>
    </w:p>
    <w:p w14:paraId="578428CD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ab/>
        <w:t>Zwracam się do organizacji pozarządowych, prowadzących działalność na terenie Gminy Milicz o zgłoszenie:</w:t>
      </w:r>
    </w:p>
    <w:p w14:paraId="041E2136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b/>
          <w:sz w:val="22"/>
          <w:szCs w:val="22"/>
        </w:rPr>
        <w:t>I.</w:t>
      </w:r>
      <w:r w:rsidRPr="009950C6">
        <w:rPr>
          <w:sz w:val="22"/>
          <w:szCs w:val="22"/>
        </w:rPr>
        <w:t xml:space="preserve"> Po jednym kandydacie z ramienia organizacji na członków Rady na formularzu zgłoszeniowym, który stanowi załącznik nr 1 do ogłoszenia.</w:t>
      </w:r>
    </w:p>
    <w:p w14:paraId="12ECB4D7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</w:p>
    <w:p w14:paraId="1DE253A1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>Członkami Rady zostanie 5 przedstawicieli organizacji pozarządowych, wybranych na Kongresie                    w głosowaniu jawnym zwykłą większością głosów z następujących dziedzin:</w:t>
      </w:r>
    </w:p>
    <w:p w14:paraId="0EAF11D2" w14:textId="77777777" w:rsidR="009950C6" w:rsidRPr="009950C6" w:rsidRDefault="009950C6" w:rsidP="009950C6">
      <w:pPr>
        <w:pStyle w:val="df1"/>
        <w:framePr w:hSpace="0" w:wrap="auto" w:vAnchor="margin" w:yAlign="inline"/>
        <w:numPr>
          <w:ilvl w:val="0"/>
          <w:numId w:val="2"/>
        </w:numPr>
        <w:jc w:val="both"/>
        <w:rPr>
          <w:sz w:val="22"/>
          <w:szCs w:val="22"/>
        </w:rPr>
      </w:pPr>
      <w:r w:rsidRPr="009950C6">
        <w:rPr>
          <w:sz w:val="22"/>
          <w:szCs w:val="22"/>
        </w:rPr>
        <w:t>kultura fizyczna i sport – 2 osoby,</w:t>
      </w:r>
    </w:p>
    <w:p w14:paraId="6D4B5FF5" w14:textId="77777777" w:rsidR="009950C6" w:rsidRPr="009950C6" w:rsidRDefault="009950C6" w:rsidP="009950C6">
      <w:pPr>
        <w:pStyle w:val="df1"/>
        <w:framePr w:hSpace="0" w:wrap="auto" w:vAnchor="margin" w:yAlign="inline"/>
        <w:numPr>
          <w:ilvl w:val="0"/>
          <w:numId w:val="2"/>
        </w:numPr>
        <w:jc w:val="both"/>
        <w:rPr>
          <w:sz w:val="22"/>
          <w:szCs w:val="22"/>
        </w:rPr>
      </w:pPr>
      <w:r w:rsidRPr="009950C6">
        <w:rPr>
          <w:sz w:val="22"/>
          <w:szCs w:val="22"/>
        </w:rPr>
        <w:t>pomoc społeczna – 1 osoba,</w:t>
      </w:r>
    </w:p>
    <w:p w14:paraId="7FAD1C75" w14:textId="77777777" w:rsidR="009950C6" w:rsidRPr="009950C6" w:rsidRDefault="009950C6" w:rsidP="009950C6">
      <w:pPr>
        <w:pStyle w:val="df1"/>
        <w:framePr w:hSpace="0" w:wrap="auto" w:vAnchor="margin" w:yAlign="inline"/>
        <w:numPr>
          <w:ilvl w:val="0"/>
          <w:numId w:val="2"/>
        </w:numPr>
        <w:jc w:val="both"/>
        <w:rPr>
          <w:sz w:val="22"/>
          <w:szCs w:val="22"/>
        </w:rPr>
      </w:pPr>
      <w:r w:rsidRPr="009950C6">
        <w:rPr>
          <w:sz w:val="22"/>
          <w:szCs w:val="22"/>
        </w:rPr>
        <w:t>kultura, tradycja i edukacja – 1 osoba,</w:t>
      </w:r>
    </w:p>
    <w:p w14:paraId="2F29A86B" w14:textId="77777777" w:rsidR="009950C6" w:rsidRPr="009950C6" w:rsidRDefault="009950C6" w:rsidP="009950C6">
      <w:pPr>
        <w:pStyle w:val="df1"/>
        <w:framePr w:hSpace="0" w:wrap="auto" w:vAnchor="margin" w:yAlign="inline"/>
        <w:numPr>
          <w:ilvl w:val="0"/>
          <w:numId w:val="2"/>
        </w:numPr>
        <w:jc w:val="both"/>
        <w:rPr>
          <w:sz w:val="22"/>
          <w:szCs w:val="22"/>
        </w:rPr>
      </w:pPr>
      <w:r w:rsidRPr="009950C6">
        <w:rPr>
          <w:sz w:val="22"/>
          <w:szCs w:val="22"/>
        </w:rPr>
        <w:t>inne niż wymienione w pkt. 1-3 – 1 osoba.</w:t>
      </w:r>
    </w:p>
    <w:p w14:paraId="6C2EEAB5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 xml:space="preserve"> </w:t>
      </w:r>
    </w:p>
    <w:p w14:paraId="5EEF19CA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b/>
          <w:bCs/>
          <w:sz w:val="22"/>
          <w:szCs w:val="22"/>
        </w:rPr>
        <w:t>II.</w:t>
      </w:r>
      <w:r w:rsidRPr="009950C6">
        <w:rPr>
          <w:sz w:val="22"/>
          <w:szCs w:val="22"/>
        </w:rPr>
        <w:t xml:space="preserve"> Po jednym przedstawicielu z ramienia organizacji do udziału w Kongresie. Zgłoszenie powinno być podpisane przez osobę/y uprawnioną do reprezentowania organizacji i powinno zawierać:</w:t>
      </w:r>
    </w:p>
    <w:p w14:paraId="15BD33ED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>- nazwę i siedzibę Organizacji,</w:t>
      </w:r>
    </w:p>
    <w:p w14:paraId="167DC0E6" w14:textId="2C52AF18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>- aktualny wypis z właściwego rejestru potwierdzający prowadzenie przez Organizację działalności, o której mowa w art. 3 ust. 1 ustawy o działalności pożytku publicznego i wolontariacie,</w:t>
      </w:r>
    </w:p>
    <w:p w14:paraId="715DFB10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>- dokument potwierdzający członkowstwo przedstawiciela w Organizacji,</w:t>
      </w:r>
    </w:p>
    <w:p w14:paraId="3D7587E7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>- oświadczenie przedstawiciela o zgodzie na udział w Kongresie oraz na przetwarzanie danych osobowych,</w:t>
      </w:r>
    </w:p>
    <w:p w14:paraId="60EB82C1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>- podpis osoby upoważnionej do reprezentowania organizacji.</w:t>
      </w:r>
    </w:p>
    <w:p w14:paraId="46041E26" w14:textId="77777777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</w:rPr>
      </w:pPr>
      <w:r w:rsidRPr="009950C6">
        <w:rPr>
          <w:sz w:val="22"/>
          <w:szCs w:val="22"/>
        </w:rPr>
        <w:tab/>
      </w:r>
    </w:p>
    <w:p w14:paraId="27057132" w14:textId="5DBF8532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22"/>
          <w:szCs w:val="22"/>
          <w:u w:val="single"/>
        </w:rPr>
      </w:pPr>
      <w:r w:rsidRPr="009950C6">
        <w:rPr>
          <w:sz w:val="22"/>
          <w:szCs w:val="22"/>
        </w:rPr>
        <w:t xml:space="preserve">Zgłoszenia kandydatur na członków Rady jaki i zgłoszenia przedstawicieli do udziału w Kongresie należy złożyć w tut. Urzędzie Miejskim pok. 1 – Punkt Obsługi Mieszkańców </w:t>
      </w:r>
      <w:r w:rsidRPr="009950C6">
        <w:rPr>
          <w:sz w:val="22"/>
          <w:szCs w:val="22"/>
          <w:u w:val="single"/>
        </w:rPr>
        <w:t xml:space="preserve">do </w:t>
      </w:r>
      <w:r w:rsidR="0064099C">
        <w:rPr>
          <w:sz w:val="22"/>
          <w:szCs w:val="22"/>
          <w:u w:val="single"/>
        </w:rPr>
        <w:t>2</w:t>
      </w:r>
      <w:r w:rsidR="00165338">
        <w:rPr>
          <w:sz w:val="22"/>
          <w:szCs w:val="22"/>
          <w:u w:val="single"/>
        </w:rPr>
        <w:t>6</w:t>
      </w:r>
      <w:r w:rsidRPr="009950C6">
        <w:rPr>
          <w:sz w:val="22"/>
          <w:szCs w:val="22"/>
          <w:u w:val="single"/>
        </w:rPr>
        <w:t xml:space="preserve"> </w:t>
      </w:r>
      <w:r w:rsidR="00165338">
        <w:rPr>
          <w:sz w:val="22"/>
          <w:szCs w:val="22"/>
          <w:u w:val="single"/>
        </w:rPr>
        <w:t>sierpnia</w:t>
      </w:r>
      <w:r w:rsidRPr="009950C6">
        <w:rPr>
          <w:sz w:val="22"/>
          <w:szCs w:val="22"/>
          <w:u w:val="single"/>
        </w:rPr>
        <w:t xml:space="preserve"> 2026 r. do godz. 1</w:t>
      </w:r>
      <w:r w:rsidR="00291530">
        <w:rPr>
          <w:sz w:val="22"/>
          <w:szCs w:val="22"/>
          <w:u w:val="single"/>
        </w:rPr>
        <w:t>4</w:t>
      </w:r>
      <w:r w:rsidRPr="009950C6">
        <w:rPr>
          <w:sz w:val="22"/>
          <w:szCs w:val="22"/>
          <w:u w:val="single"/>
        </w:rPr>
        <w:t>:00.</w:t>
      </w:r>
    </w:p>
    <w:p w14:paraId="16D45964" w14:textId="77777777" w:rsidR="009950C6" w:rsidRPr="009950C6" w:rsidRDefault="009950C6" w:rsidP="009950C6">
      <w:pPr>
        <w:pStyle w:val="df1"/>
        <w:framePr w:hSpace="0" w:wrap="auto" w:vAnchor="margin" w:yAlign="inline"/>
        <w:jc w:val="both"/>
      </w:pPr>
    </w:p>
    <w:p w14:paraId="6B761D14" w14:textId="7DCFE09B" w:rsidR="009950C6" w:rsidRPr="009950C6" w:rsidRDefault="009950C6" w:rsidP="009950C6">
      <w:pPr>
        <w:pStyle w:val="df1"/>
        <w:framePr w:hSpace="0" w:wrap="auto" w:vAnchor="margin" w:yAlign="inline"/>
        <w:jc w:val="both"/>
        <w:rPr>
          <w:sz w:val="16"/>
          <w:szCs w:val="16"/>
        </w:rPr>
      </w:pPr>
      <w:r w:rsidRPr="009950C6">
        <w:rPr>
          <w:sz w:val="16"/>
          <w:szCs w:val="16"/>
        </w:rPr>
        <w:t>Dodatkowych informacji udziela</w:t>
      </w:r>
      <w:r w:rsidR="005F77A4">
        <w:rPr>
          <w:sz w:val="16"/>
          <w:szCs w:val="16"/>
        </w:rPr>
        <w:t xml:space="preserve"> Szymon Ochędzan</w:t>
      </w:r>
      <w:r w:rsidRPr="009950C6">
        <w:rPr>
          <w:sz w:val="16"/>
          <w:szCs w:val="16"/>
        </w:rPr>
        <w:t xml:space="preserve"> tel: 071 38 </w:t>
      </w:r>
      <w:r w:rsidR="005F77A4">
        <w:rPr>
          <w:sz w:val="16"/>
          <w:szCs w:val="16"/>
        </w:rPr>
        <w:t>04</w:t>
      </w:r>
      <w:r w:rsidRPr="009950C6">
        <w:rPr>
          <w:sz w:val="16"/>
          <w:szCs w:val="16"/>
        </w:rPr>
        <w:t> </w:t>
      </w:r>
      <w:r w:rsidR="005F77A4">
        <w:rPr>
          <w:sz w:val="16"/>
          <w:szCs w:val="16"/>
        </w:rPr>
        <w:t>376</w:t>
      </w:r>
      <w:r w:rsidRPr="009950C6">
        <w:rPr>
          <w:sz w:val="16"/>
          <w:szCs w:val="16"/>
        </w:rPr>
        <w:t xml:space="preserve">, e-mail: </w:t>
      </w:r>
      <w:r w:rsidR="005F77A4">
        <w:rPr>
          <w:sz w:val="16"/>
          <w:szCs w:val="16"/>
        </w:rPr>
        <w:t>s.ochedzan</w:t>
      </w:r>
      <w:r w:rsidRPr="009950C6">
        <w:rPr>
          <w:sz w:val="16"/>
          <w:szCs w:val="16"/>
        </w:rPr>
        <w:t>@milicz.pl</w:t>
      </w:r>
    </w:p>
    <w:p w14:paraId="2D467A9C" w14:textId="77777777" w:rsidR="009950C6" w:rsidRPr="009950C6" w:rsidRDefault="009950C6" w:rsidP="009950C6">
      <w:pPr>
        <w:pStyle w:val="df1"/>
        <w:framePr w:hSpace="0" w:wrap="auto" w:vAnchor="margin" w:yAlign="inline"/>
        <w:jc w:val="right"/>
      </w:pPr>
    </w:p>
    <w:p w14:paraId="03DA6D58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6DA1850F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687A8436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3F2EFDE2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right"/>
        <w:rPr>
          <w:sz w:val="16"/>
          <w:szCs w:val="16"/>
        </w:rPr>
      </w:pPr>
    </w:p>
    <w:p w14:paraId="08CEA105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right"/>
        <w:rPr>
          <w:sz w:val="16"/>
          <w:szCs w:val="16"/>
        </w:rPr>
      </w:pPr>
    </w:p>
    <w:p w14:paraId="7A03EF17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right"/>
        <w:rPr>
          <w:sz w:val="16"/>
          <w:szCs w:val="16"/>
        </w:rPr>
      </w:pPr>
      <w:r w:rsidRPr="009950C6">
        <w:rPr>
          <w:sz w:val="16"/>
          <w:szCs w:val="16"/>
        </w:rPr>
        <w:t>……………………………………….</w:t>
      </w:r>
    </w:p>
    <w:p w14:paraId="03F840FE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65E1F8A8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290D4190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7C9906CD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40A1A59E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14516BA3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679782E2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15A6F058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</w:p>
    <w:p w14:paraId="405F1BD6" w14:textId="77777777" w:rsidR="009950C6" w:rsidRPr="009950C6" w:rsidRDefault="009950C6" w:rsidP="009950C6">
      <w:pPr>
        <w:pStyle w:val="df1"/>
        <w:framePr w:hSpace="0" w:wrap="auto" w:vAnchor="margin" w:yAlign="inline"/>
        <w:ind w:left="66"/>
        <w:jc w:val="both"/>
        <w:rPr>
          <w:sz w:val="16"/>
          <w:szCs w:val="16"/>
        </w:rPr>
      </w:pPr>
      <w:r w:rsidRPr="009950C6">
        <w:rPr>
          <w:sz w:val="16"/>
          <w:szCs w:val="16"/>
        </w:rPr>
        <w:t>Załączniki:</w:t>
      </w:r>
    </w:p>
    <w:p w14:paraId="086B0C08" w14:textId="76097B9C" w:rsidR="00F648E7" w:rsidRPr="009950C6" w:rsidRDefault="009950C6" w:rsidP="00AE00C1">
      <w:pPr>
        <w:rPr>
          <w:rFonts w:ascii="Times New Roman" w:hAnsi="Times New Roman" w:cs="Times New Roman"/>
          <w:b/>
        </w:rPr>
      </w:pPr>
      <w:r w:rsidRPr="009950C6">
        <w:rPr>
          <w:rFonts w:ascii="Times New Roman" w:hAnsi="Times New Roman" w:cs="Times New Roman"/>
          <w:sz w:val="16"/>
          <w:szCs w:val="16"/>
        </w:rPr>
        <w:t>1. Formularz zgłoszenia kandydata na członka Rady Działalności Pożytku Publicznego</w:t>
      </w:r>
    </w:p>
    <w:p w14:paraId="7F38AF71" w14:textId="77777777" w:rsidR="009950C6" w:rsidRPr="009950C6" w:rsidRDefault="009950C6" w:rsidP="009950C6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9950C6">
        <w:rPr>
          <w:rFonts w:ascii="Times New Roman" w:hAnsi="Times New Roman" w:cs="Times New Roman"/>
          <w:i/>
          <w:iCs/>
          <w:sz w:val="18"/>
          <w:szCs w:val="18"/>
        </w:rPr>
        <w:lastRenderedPageBreak/>
        <w:t>Załącznik nr 1</w:t>
      </w:r>
    </w:p>
    <w:p w14:paraId="3CAF755E" w14:textId="77777777" w:rsidR="009950C6" w:rsidRPr="009950C6" w:rsidRDefault="009950C6" w:rsidP="009950C6">
      <w:pPr>
        <w:rPr>
          <w:rFonts w:ascii="Times New Roman" w:hAnsi="Times New Roman" w:cs="Times New Roman"/>
        </w:rPr>
      </w:pPr>
    </w:p>
    <w:p w14:paraId="6AFE8995" w14:textId="7FCC316A" w:rsidR="009950C6" w:rsidRPr="009950C6" w:rsidRDefault="009950C6" w:rsidP="009950C6">
      <w:pPr>
        <w:rPr>
          <w:rFonts w:ascii="Times New Roman" w:hAnsi="Times New Roman" w:cs="Times New Roman"/>
          <w:b/>
        </w:rPr>
      </w:pPr>
      <w:r w:rsidRPr="009950C6">
        <w:rPr>
          <w:rFonts w:ascii="Times New Roman" w:hAnsi="Times New Roman" w:cs="Times New Roman"/>
          <w:b/>
        </w:rPr>
        <w:t>Formularz zgłoszenia kandydata na członka Rady Działalności Pożytku Publicznego</w:t>
      </w:r>
    </w:p>
    <w:p w14:paraId="58E16993" w14:textId="62DCEAD3" w:rsidR="009950C6" w:rsidRPr="009950C6" w:rsidRDefault="009950C6" w:rsidP="009950C6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Nazwa i siedziba organizacji:</w:t>
      </w:r>
    </w:p>
    <w:p w14:paraId="2F4C22D3" w14:textId="50298B93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931A65E" w14:textId="31118063" w:rsidR="009950C6" w:rsidRPr="009950C6" w:rsidRDefault="009950C6" w:rsidP="009950C6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Imię i nazwisko kandydata – członka organizacji, adres zamieszkania, numer telefonu, adres poczty elektronicznej:</w:t>
      </w:r>
    </w:p>
    <w:p w14:paraId="6F4C2A11" w14:textId="077725FE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</w:p>
    <w:p w14:paraId="32275342" w14:textId="0483EC83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14:paraId="29A98BD5" w14:textId="470EC499" w:rsidR="009950C6" w:rsidRPr="009950C6" w:rsidRDefault="009950C6" w:rsidP="009950C6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Opis doświadczeń i umiejętności kandydata, które przydatne będą Radzie:</w:t>
      </w:r>
    </w:p>
    <w:p w14:paraId="31CD7E23" w14:textId="1C98ECE3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E7E0EFA" w14:textId="31C488FF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B36E98E" w14:textId="5BC871E1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3B6B5DC" w14:textId="33C5BD60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4050A3" w14:textId="43FED049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F99D77F" w14:textId="21895424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8F91ADF" w14:textId="2C6DB7D4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6A72F3B" w14:textId="08321630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696C4A" w14:textId="0489DE92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D096270" w14:textId="382C442E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A5FA005" w14:textId="15407AF2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F71D131" w14:textId="65B94E68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46EADA7" w14:textId="715F9CCD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83D9EDE" w14:textId="45AE2085" w:rsidR="009950C6" w:rsidRPr="009950C6" w:rsidRDefault="009950C6" w:rsidP="009950C6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Wskazanie dziedziny, do której jest zgłaszany kandydat (kultura fizyczna i sport; pomoc społeczna; kultura, tradycja i edukacja; inne niż wymienione):</w:t>
      </w:r>
    </w:p>
    <w:p w14:paraId="1F048696" w14:textId="77777777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4253FB8" w14:textId="77777777" w:rsidR="009950C6" w:rsidRPr="009950C6" w:rsidRDefault="009950C6" w:rsidP="009950C6">
      <w:pPr>
        <w:rPr>
          <w:rFonts w:ascii="Times New Roman" w:hAnsi="Times New Roman" w:cs="Times New Roman"/>
        </w:rPr>
      </w:pPr>
    </w:p>
    <w:p w14:paraId="040A5216" w14:textId="77777777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</w:p>
    <w:p w14:paraId="1AFBBA1C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…………………………….</w:t>
      </w:r>
    </w:p>
    <w:p w14:paraId="461F8CC7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</w:rPr>
      </w:pPr>
      <w:proofErr w:type="gramStart"/>
      <w:r w:rsidRPr="009950C6">
        <w:rPr>
          <w:rFonts w:ascii="Times New Roman" w:hAnsi="Times New Roman" w:cs="Times New Roman"/>
          <w:sz w:val="16"/>
          <w:szCs w:val="16"/>
        </w:rPr>
        <w:t>( podpis</w:t>
      </w:r>
      <w:proofErr w:type="gramEnd"/>
      <w:r w:rsidRPr="009950C6">
        <w:rPr>
          <w:rFonts w:ascii="Times New Roman" w:hAnsi="Times New Roman" w:cs="Times New Roman"/>
          <w:sz w:val="16"/>
          <w:szCs w:val="16"/>
        </w:rPr>
        <w:t xml:space="preserve"> osób uprawnionych do </w:t>
      </w:r>
    </w:p>
    <w:p w14:paraId="43688882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  <w:sz w:val="16"/>
          <w:szCs w:val="16"/>
        </w:rPr>
      </w:pPr>
      <w:r w:rsidRPr="009950C6">
        <w:rPr>
          <w:rFonts w:ascii="Times New Roman" w:hAnsi="Times New Roman" w:cs="Times New Roman"/>
          <w:sz w:val="16"/>
          <w:szCs w:val="16"/>
        </w:rPr>
        <w:t>reprezentowania organizacji, data)</w:t>
      </w:r>
    </w:p>
    <w:p w14:paraId="52269B06" w14:textId="77777777" w:rsidR="009950C6" w:rsidRPr="009950C6" w:rsidRDefault="009950C6" w:rsidP="009950C6">
      <w:pPr>
        <w:rPr>
          <w:rFonts w:ascii="Times New Roman" w:hAnsi="Times New Roman" w:cs="Times New Roman"/>
          <w:sz w:val="16"/>
          <w:szCs w:val="16"/>
        </w:rPr>
      </w:pPr>
    </w:p>
    <w:p w14:paraId="1DD5554E" w14:textId="28FF7CA2" w:rsidR="009950C6" w:rsidRPr="009950C6" w:rsidRDefault="009950C6" w:rsidP="009950C6">
      <w:pPr>
        <w:ind w:left="360"/>
        <w:jc w:val="both"/>
        <w:rPr>
          <w:rFonts w:ascii="Times New Roman" w:hAnsi="Times New Roman" w:cs="Times New Roman"/>
          <w:b/>
        </w:rPr>
      </w:pPr>
      <w:r w:rsidRPr="009950C6">
        <w:rPr>
          <w:rFonts w:ascii="Times New Roman" w:hAnsi="Times New Roman" w:cs="Times New Roman"/>
          <w:b/>
        </w:rPr>
        <w:lastRenderedPageBreak/>
        <w:t>Oświadczenie na kandydowanie oraz wyrażenie zgody na przetwarzanie danych osobowych</w:t>
      </w:r>
    </w:p>
    <w:p w14:paraId="1C364304" w14:textId="77777777" w:rsidR="009950C6" w:rsidRPr="009950C6" w:rsidRDefault="009950C6" w:rsidP="009950C6">
      <w:pPr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Ja, niżej podpisana/y, …………………………………………………</w:t>
      </w:r>
      <w:proofErr w:type="gramStart"/>
      <w:r w:rsidRPr="009950C6">
        <w:rPr>
          <w:rFonts w:ascii="Times New Roman" w:hAnsi="Times New Roman" w:cs="Times New Roman"/>
        </w:rPr>
        <w:t>…….</w:t>
      </w:r>
      <w:proofErr w:type="gramEnd"/>
      <w:r w:rsidRPr="009950C6">
        <w:rPr>
          <w:rFonts w:ascii="Times New Roman" w:hAnsi="Times New Roman" w:cs="Times New Roman"/>
        </w:rPr>
        <w:t>, wyrażam zgodę na kandydowanie oraz przetwarzanie moich danych osobowych zawartych w formularzu zgłoszeniowym kandydata na członka Rady Działalności Pożytku Publicznego.</w:t>
      </w:r>
    </w:p>
    <w:p w14:paraId="1DD436D0" w14:textId="77777777" w:rsidR="009950C6" w:rsidRPr="009950C6" w:rsidRDefault="009950C6" w:rsidP="009950C6">
      <w:pPr>
        <w:rPr>
          <w:rFonts w:ascii="Times New Roman" w:hAnsi="Times New Roman" w:cs="Times New Roman"/>
        </w:rPr>
      </w:pPr>
    </w:p>
    <w:p w14:paraId="71478ECB" w14:textId="77777777" w:rsidR="009950C6" w:rsidRPr="009950C6" w:rsidRDefault="009950C6" w:rsidP="009950C6">
      <w:pPr>
        <w:jc w:val="right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…………………………………….</w:t>
      </w:r>
    </w:p>
    <w:p w14:paraId="7B299CB8" w14:textId="7D07A2DA" w:rsidR="009950C6" w:rsidRPr="009950C6" w:rsidRDefault="009950C6" w:rsidP="009950C6">
      <w:pPr>
        <w:jc w:val="right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(data, czytelny podpis kandydata)</w:t>
      </w:r>
    </w:p>
    <w:p w14:paraId="066E3635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  <w:sz w:val="16"/>
          <w:szCs w:val="16"/>
        </w:rPr>
      </w:pPr>
    </w:p>
    <w:p w14:paraId="4D22505E" w14:textId="77777777" w:rsidR="009950C6" w:rsidRPr="009950C6" w:rsidRDefault="009950C6" w:rsidP="009950C6">
      <w:pPr>
        <w:pStyle w:val="Bodytext80"/>
        <w:shd w:val="clear" w:color="auto" w:fill="auto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proofErr w:type="gramStart"/>
      <w:r w:rsidRPr="009950C6">
        <w:rPr>
          <w:rStyle w:val="Bodytext8"/>
          <w:rFonts w:ascii="Times New Roman" w:hAnsi="Times New Roman" w:cs="Times New Roman"/>
          <w:color w:val="000000"/>
          <w:sz w:val="24"/>
          <w:szCs w:val="24"/>
        </w:rPr>
        <w:t>KLUZULA  INFORMACYJNA</w:t>
      </w:r>
      <w:proofErr w:type="gramEnd"/>
      <w:r w:rsidRPr="009950C6">
        <w:rPr>
          <w:rStyle w:val="Bodytext8"/>
          <w:rFonts w:ascii="Times New Roman" w:hAnsi="Times New Roman" w:cs="Times New Roman"/>
          <w:color w:val="000000"/>
          <w:sz w:val="24"/>
          <w:szCs w:val="24"/>
        </w:rPr>
        <w:br/>
      </w:r>
    </w:p>
    <w:p w14:paraId="079348CD" w14:textId="51490CDB" w:rsidR="009950C6" w:rsidRPr="009950C6" w:rsidRDefault="009950C6" w:rsidP="009950C6">
      <w:pPr>
        <w:pStyle w:val="Bodytext21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50C6">
        <w:rPr>
          <w:rFonts w:ascii="Times New Roman" w:hAnsi="Times New Roman" w:cs="Times New Roman"/>
          <w:sz w:val="22"/>
          <w:szCs w:val="22"/>
        </w:rPr>
        <w:t xml:space="preserve">Administratorem Pani/Pana danych osobowych jest Burmistrz Gminy Milicz, </w:t>
      </w:r>
      <w:r w:rsidRPr="009950C6">
        <w:rPr>
          <w:rFonts w:ascii="Times New Roman" w:hAnsi="Times New Roman" w:cs="Times New Roman"/>
          <w:sz w:val="22"/>
          <w:szCs w:val="22"/>
        </w:rPr>
        <w:br/>
        <w:t>z siedzibą przy ul. Trzebnickiej 2, 56-300 Milicz.</w:t>
      </w:r>
    </w:p>
    <w:p w14:paraId="385CA628" w14:textId="34147811" w:rsidR="009950C6" w:rsidRPr="009950C6" w:rsidRDefault="009950C6" w:rsidP="009950C6">
      <w:pPr>
        <w:pStyle w:val="Bodytext21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50C6">
        <w:rPr>
          <w:rFonts w:ascii="Times New Roman" w:hAnsi="Times New Roman" w:cs="Times New Roman"/>
          <w:sz w:val="22"/>
          <w:szCs w:val="22"/>
        </w:rPr>
        <w:t xml:space="preserve">Dane kontaktowe Inspektora Ochrony Danych: ul. Trzebnicka 2, 56-300 Milicz, tel.: 71 38 </w:t>
      </w:r>
      <w:r w:rsidR="00165338">
        <w:rPr>
          <w:rFonts w:ascii="Times New Roman" w:hAnsi="Times New Roman" w:cs="Times New Roman"/>
          <w:sz w:val="22"/>
          <w:szCs w:val="22"/>
        </w:rPr>
        <w:t>40</w:t>
      </w:r>
      <w:r w:rsidRPr="009950C6">
        <w:rPr>
          <w:rFonts w:ascii="Times New Roman" w:hAnsi="Times New Roman" w:cs="Times New Roman"/>
          <w:sz w:val="22"/>
          <w:szCs w:val="22"/>
        </w:rPr>
        <w:t xml:space="preserve"> </w:t>
      </w:r>
      <w:r w:rsidR="00165338">
        <w:rPr>
          <w:rFonts w:ascii="Times New Roman" w:hAnsi="Times New Roman" w:cs="Times New Roman"/>
          <w:sz w:val="22"/>
          <w:szCs w:val="22"/>
        </w:rPr>
        <w:t>004</w:t>
      </w:r>
      <w:r w:rsidRPr="009950C6">
        <w:rPr>
          <w:rFonts w:ascii="Times New Roman" w:hAnsi="Times New Roman" w:cs="Times New Roman"/>
          <w:sz w:val="22"/>
          <w:szCs w:val="22"/>
        </w:rPr>
        <w:t xml:space="preserve">, e-mail: </w:t>
      </w:r>
      <w:hyperlink r:id="rId7" w:history="1">
        <w:r w:rsidRPr="009950C6">
          <w:rPr>
            <w:rStyle w:val="Hipercze"/>
            <w:rFonts w:ascii="Times New Roman" w:hAnsi="Times New Roman" w:cs="Times New Roman"/>
            <w:sz w:val="22"/>
            <w:szCs w:val="22"/>
          </w:rPr>
          <w:t>iod@milicz.pl</w:t>
        </w:r>
      </w:hyperlink>
      <w:r w:rsidRPr="009950C6">
        <w:rPr>
          <w:rFonts w:ascii="Times New Roman" w:hAnsi="Times New Roman" w:cs="Times New Roman"/>
          <w:sz w:val="22"/>
          <w:szCs w:val="22"/>
        </w:rPr>
        <w:t>.</w:t>
      </w:r>
    </w:p>
    <w:p w14:paraId="3DE2A119" w14:textId="28D3AB57" w:rsidR="009950C6" w:rsidRPr="009950C6" w:rsidRDefault="009950C6" w:rsidP="009950C6">
      <w:pPr>
        <w:pStyle w:val="Akapitzlist"/>
        <w:numPr>
          <w:ilvl w:val="0"/>
          <w:numId w:val="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950C6">
        <w:rPr>
          <w:rFonts w:ascii="Times New Roman" w:hAnsi="Times New Roman" w:cs="Times New Roman"/>
          <w:color w:val="000000"/>
        </w:rPr>
        <w:t xml:space="preserve">Podstawą przetwarzania Pani/Pana danych osobowych jest </w:t>
      </w:r>
      <w:proofErr w:type="gramStart"/>
      <w:r w:rsidRPr="009950C6">
        <w:rPr>
          <w:rFonts w:ascii="Times New Roman" w:hAnsi="Times New Roman" w:cs="Times New Roman"/>
          <w:color w:val="000000"/>
        </w:rPr>
        <w:t>Uchwała  nr</w:t>
      </w:r>
      <w:proofErr w:type="gramEnd"/>
      <w:r w:rsidRPr="009950C6">
        <w:rPr>
          <w:rFonts w:ascii="Times New Roman" w:hAnsi="Times New Roman" w:cs="Times New Roman"/>
          <w:color w:val="000000"/>
        </w:rPr>
        <w:t xml:space="preserve"> LVI/312/10 Rady Miejskiej w Miliczu z 9.11.2010 r. ws. określenia trybu powoływania członków, organizacji i trybu działania oraz terminów i sposobu zgłaszania kandydatur na członków Rady Działalności Pożytku Publicznego Gminy Milicz.</w:t>
      </w:r>
    </w:p>
    <w:p w14:paraId="3A4B189F" w14:textId="31A5183D" w:rsidR="009950C6" w:rsidRPr="009950C6" w:rsidRDefault="009950C6" w:rsidP="009950C6">
      <w:pPr>
        <w:pStyle w:val="Bodytext21"/>
        <w:numPr>
          <w:ilvl w:val="0"/>
          <w:numId w:val="6"/>
        </w:numPr>
        <w:shd w:val="clear" w:color="auto" w:fill="auto"/>
        <w:tabs>
          <w:tab w:val="left" w:pos="0"/>
        </w:tabs>
        <w:spacing w:line="307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 xml:space="preserve">Pani/Pana dane </w:t>
      </w:r>
      <w:proofErr w:type="gramStart"/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>osobowe  przetwarzane</w:t>
      </w:r>
      <w:proofErr w:type="gramEnd"/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 xml:space="preserve"> są w</w:t>
      </w:r>
      <w:r w:rsidRPr="009950C6">
        <w:rPr>
          <w:rFonts w:ascii="Times New Roman" w:hAnsi="Times New Roman" w:cs="Times New Roman"/>
          <w:sz w:val="22"/>
          <w:szCs w:val="22"/>
        </w:rPr>
        <w:t xml:space="preserve"> celu realizacji procedury wyboru członków Rady Działalności Pożytku Publicznego Gminy Milicz oraz w celu archiwizacji.</w:t>
      </w:r>
    </w:p>
    <w:p w14:paraId="02F2E33D" w14:textId="39A8993F" w:rsidR="009950C6" w:rsidRPr="009950C6" w:rsidRDefault="009950C6" w:rsidP="009950C6">
      <w:pPr>
        <w:pStyle w:val="Bodytext21"/>
        <w:numPr>
          <w:ilvl w:val="0"/>
          <w:numId w:val="6"/>
        </w:numPr>
        <w:shd w:val="clear" w:color="auto" w:fill="auto"/>
        <w:tabs>
          <w:tab w:val="left" w:pos="0"/>
        </w:tabs>
        <w:spacing w:line="269" w:lineRule="exac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>Pani/Pana dane osobowe będą przechowywane w Urzędzie Miejskim w Miliczu, okres niezbędny do realizacji wskazanych wyżej celów nie dłuższy niż do wyboru członków RDPP oraz czasu przechowywania na podstawie odrębnych przepisów prawa archiwizacyjnego.</w:t>
      </w:r>
    </w:p>
    <w:p w14:paraId="2F945187" w14:textId="04FFFE03" w:rsidR="009950C6" w:rsidRPr="009950C6" w:rsidRDefault="009950C6" w:rsidP="009950C6">
      <w:pPr>
        <w:pStyle w:val="Bodytext21"/>
        <w:numPr>
          <w:ilvl w:val="0"/>
          <w:numId w:val="6"/>
        </w:numPr>
        <w:shd w:val="clear" w:color="auto" w:fill="auto"/>
        <w:tabs>
          <w:tab w:val="left" w:pos="0"/>
        </w:tabs>
        <w:spacing w:line="307" w:lineRule="exac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>Posiada Pani/Pan prawo dostępu do treści swoich danych osobowych oraz prawo ich sprostowania, usunięcia oraz ograniczenia przetwarzania, wniesienia skargi do organu nadzorczego (Prezes Urzędu Ochrony Danych Osobowych, ul. Stawki 2, 00-</w:t>
      </w:r>
      <w:proofErr w:type="gramStart"/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>193  Warszawa</w:t>
      </w:r>
      <w:proofErr w:type="gramEnd"/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>).</w:t>
      </w:r>
    </w:p>
    <w:p w14:paraId="68087A03" w14:textId="77777777" w:rsidR="009950C6" w:rsidRPr="009950C6" w:rsidRDefault="009950C6" w:rsidP="009950C6">
      <w:pPr>
        <w:pStyle w:val="Bodytext21"/>
        <w:numPr>
          <w:ilvl w:val="0"/>
          <w:numId w:val="6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Bodytext2"/>
          <w:rFonts w:ascii="Times New Roman" w:hAnsi="Times New Roman" w:cs="Times New Roman"/>
          <w:sz w:val="22"/>
          <w:szCs w:val="22"/>
        </w:rPr>
      </w:pP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>Podanie przez Pana/Panią danych osobowych jest dobrowolne, ale bez nich nie jest możliwe ani rozpatrzenie wniosku, ani wyboru na członka RDPP, dlatego w przypadku ich niepodania wniosek nie będzie rozpatrzony.</w:t>
      </w:r>
    </w:p>
    <w:p w14:paraId="283DBA5B" w14:textId="77777777" w:rsidR="009950C6" w:rsidRPr="009950C6" w:rsidRDefault="009950C6" w:rsidP="009950C6">
      <w:pPr>
        <w:pStyle w:val="Bodytext21"/>
        <w:shd w:val="clear" w:color="auto" w:fill="auto"/>
        <w:tabs>
          <w:tab w:val="left" w:pos="756"/>
        </w:tabs>
        <w:spacing w:line="240" w:lineRule="auto"/>
        <w:ind w:left="760" w:firstLine="0"/>
        <w:jc w:val="both"/>
        <w:rPr>
          <w:rStyle w:val="Bodytext2"/>
          <w:rFonts w:ascii="Times New Roman" w:hAnsi="Times New Roman" w:cs="Times New Roman"/>
          <w:color w:val="000000"/>
          <w:sz w:val="22"/>
          <w:szCs w:val="22"/>
        </w:rPr>
      </w:pP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  <w:r w:rsidRPr="009950C6">
        <w:rPr>
          <w:rStyle w:val="Bodytext2"/>
          <w:rFonts w:ascii="Times New Roman" w:hAnsi="Times New Roman" w:cs="Times New Roman"/>
          <w:color w:val="000000"/>
          <w:sz w:val="22"/>
          <w:szCs w:val="22"/>
        </w:rPr>
        <w:tab/>
      </w:r>
    </w:p>
    <w:p w14:paraId="6322F2CC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</w:rPr>
      </w:pPr>
    </w:p>
    <w:p w14:paraId="4EC96FB9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</w:rPr>
      </w:pPr>
    </w:p>
    <w:p w14:paraId="20CFF077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………………………………………………………………………</w:t>
      </w:r>
    </w:p>
    <w:p w14:paraId="6448BA0E" w14:textId="77777777" w:rsidR="009950C6" w:rsidRPr="009950C6" w:rsidRDefault="009950C6" w:rsidP="009950C6">
      <w:pPr>
        <w:ind w:left="360"/>
        <w:jc w:val="right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(data, czytelny podpis kandydata)</w:t>
      </w:r>
    </w:p>
    <w:p w14:paraId="2273121D" w14:textId="77777777" w:rsidR="009950C6" w:rsidRPr="009950C6" w:rsidRDefault="009950C6" w:rsidP="009950C6">
      <w:pPr>
        <w:rPr>
          <w:rFonts w:ascii="Times New Roman" w:hAnsi="Times New Roman" w:cs="Times New Roman"/>
          <w:sz w:val="16"/>
          <w:szCs w:val="16"/>
        </w:rPr>
      </w:pPr>
    </w:p>
    <w:p w14:paraId="338A94E3" w14:textId="77777777" w:rsidR="009950C6" w:rsidRPr="009950C6" w:rsidRDefault="009950C6" w:rsidP="009950C6">
      <w:pPr>
        <w:ind w:left="360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Załączniki:</w:t>
      </w:r>
    </w:p>
    <w:p w14:paraId="667EA4B3" w14:textId="77777777" w:rsidR="009950C6" w:rsidRPr="009950C6" w:rsidRDefault="009950C6" w:rsidP="009950C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statut organizacji,</w:t>
      </w:r>
    </w:p>
    <w:p w14:paraId="238157DF" w14:textId="77777777" w:rsidR="009950C6" w:rsidRPr="009950C6" w:rsidRDefault="009950C6" w:rsidP="009950C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aktualny wypis z właściwego rejestru potwierdzający prowadzenie przez organizację zgłaszającą działalności, o której mowa w art. 3 ust 1 ustawy o działalności pożytku publicznego i wolontariacie,</w:t>
      </w:r>
    </w:p>
    <w:p w14:paraId="0FB441EC" w14:textId="6D6CE0A7" w:rsidR="00F648E7" w:rsidRPr="009950C6" w:rsidRDefault="009950C6" w:rsidP="00AE00C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950C6">
        <w:rPr>
          <w:rFonts w:ascii="Times New Roman" w:hAnsi="Times New Roman" w:cs="Times New Roman"/>
        </w:rPr>
        <w:t>rekomendacje Organizacji.</w:t>
      </w:r>
    </w:p>
    <w:sectPr w:rsidR="00F648E7" w:rsidRPr="009950C6" w:rsidSect="008378BA">
      <w:headerReference w:type="first" r:id="rId8"/>
      <w:pgSz w:w="12240" w:h="15840"/>
      <w:pgMar w:top="1417" w:right="1417" w:bottom="1417" w:left="1417" w:header="15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CB79" w14:textId="77777777" w:rsidR="00D41372" w:rsidRDefault="00D41372" w:rsidP="00832FF7">
      <w:pPr>
        <w:spacing w:after="0" w:line="240" w:lineRule="auto"/>
      </w:pPr>
      <w:r>
        <w:separator/>
      </w:r>
    </w:p>
  </w:endnote>
  <w:endnote w:type="continuationSeparator" w:id="0">
    <w:p w14:paraId="4DE847B6" w14:textId="77777777" w:rsidR="00D41372" w:rsidRDefault="00D41372" w:rsidP="0083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7E7CE" w14:textId="77777777" w:rsidR="00D41372" w:rsidRDefault="00D41372" w:rsidP="00832FF7">
      <w:pPr>
        <w:spacing w:after="0" w:line="240" w:lineRule="auto"/>
      </w:pPr>
      <w:r>
        <w:separator/>
      </w:r>
    </w:p>
  </w:footnote>
  <w:footnote w:type="continuationSeparator" w:id="0">
    <w:p w14:paraId="4158A7D0" w14:textId="77777777" w:rsidR="00D41372" w:rsidRDefault="00D41372" w:rsidP="00832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05B3" w14:textId="4E3A8500" w:rsidR="002975E5" w:rsidRPr="008378BA" w:rsidRDefault="00085C36" w:rsidP="008378BA">
    <w:pPr>
      <w:jc w:val="right"/>
      <w:rPr>
        <w:rFonts w:ascii="Times New Roman" w:hAnsi="Times New Roman" w:cs="Times New Roman"/>
        <w:color w:val="3B3838" w:themeColor="background2" w:themeShade="40"/>
        <w:sz w:val="20"/>
        <w:szCs w:val="20"/>
      </w:rPr>
    </w:pPr>
    <w:r>
      <w:rPr>
        <w:rFonts w:ascii="Times New Roman" w:hAnsi="Times New Roman" w:cs="Times New Roman"/>
        <w:noProof/>
        <w:color w:val="3B3838" w:themeColor="background2" w:themeShade="40"/>
        <w:sz w:val="20"/>
        <w:szCs w:val="20"/>
      </w:rPr>
      <w:drawing>
        <wp:anchor distT="0" distB="0" distL="114300" distR="114300" simplePos="0" relativeHeight="251658240" behindDoc="1" locked="0" layoutInCell="1" allowOverlap="1" wp14:anchorId="02E68AD6" wp14:editId="6168DB4D">
          <wp:simplePos x="0" y="0"/>
          <wp:positionH relativeFrom="margin">
            <wp:align>left</wp:align>
          </wp:positionH>
          <wp:positionV relativeFrom="paragraph">
            <wp:posOffset>-566446</wp:posOffset>
          </wp:positionV>
          <wp:extent cx="2004060" cy="826770"/>
          <wp:effectExtent l="0" t="0" r="0" b="0"/>
          <wp:wrapNone/>
          <wp:docPr id="36417070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D"/>
    <w:multiLevelType w:val="multilevel"/>
    <w:tmpl w:val="5D1EC12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F0D6C7A"/>
    <w:multiLevelType w:val="hybridMultilevel"/>
    <w:tmpl w:val="BFC23134"/>
    <w:lvl w:ilvl="0" w:tplc="AEFC9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D52D7C"/>
    <w:multiLevelType w:val="multilevel"/>
    <w:tmpl w:val="6408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B70C3"/>
    <w:multiLevelType w:val="hybridMultilevel"/>
    <w:tmpl w:val="72E2A7C4"/>
    <w:lvl w:ilvl="0" w:tplc="603086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7E613E"/>
    <w:multiLevelType w:val="hybridMultilevel"/>
    <w:tmpl w:val="A3023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1529E"/>
    <w:multiLevelType w:val="hybridMultilevel"/>
    <w:tmpl w:val="9FE6D0DC"/>
    <w:lvl w:ilvl="0" w:tplc="CBDAE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8211986">
    <w:abstractNumId w:val="2"/>
  </w:num>
  <w:num w:numId="2" w16cid:durableId="1085803864">
    <w:abstractNumId w:val="5"/>
  </w:num>
  <w:num w:numId="3" w16cid:durableId="678001485">
    <w:abstractNumId w:val="3"/>
  </w:num>
  <w:num w:numId="4" w16cid:durableId="500706442">
    <w:abstractNumId w:val="1"/>
  </w:num>
  <w:num w:numId="5" w16cid:durableId="178204241">
    <w:abstractNumId w:val="0"/>
  </w:num>
  <w:num w:numId="6" w16cid:durableId="261644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0D"/>
    <w:rsid w:val="0003597C"/>
    <w:rsid w:val="00052A1F"/>
    <w:rsid w:val="00085C36"/>
    <w:rsid w:val="00165338"/>
    <w:rsid w:val="00193E5F"/>
    <w:rsid w:val="001C0084"/>
    <w:rsid w:val="001F340D"/>
    <w:rsid w:val="00224F15"/>
    <w:rsid w:val="0025569D"/>
    <w:rsid w:val="002753B2"/>
    <w:rsid w:val="00282EA1"/>
    <w:rsid w:val="00291530"/>
    <w:rsid w:val="002975E5"/>
    <w:rsid w:val="002C5F1C"/>
    <w:rsid w:val="002E1DF8"/>
    <w:rsid w:val="00316C67"/>
    <w:rsid w:val="00320B09"/>
    <w:rsid w:val="00387A71"/>
    <w:rsid w:val="00396BF7"/>
    <w:rsid w:val="003B2A3B"/>
    <w:rsid w:val="0042286A"/>
    <w:rsid w:val="004B0974"/>
    <w:rsid w:val="005049DE"/>
    <w:rsid w:val="00513434"/>
    <w:rsid w:val="00516C65"/>
    <w:rsid w:val="00563DE5"/>
    <w:rsid w:val="005B642B"/>
    <w:rsid w:val="005C5E4E"/>
    <w:rsid w:val="005E385D"/>
    <w:rsid w:val="005F77A4"/>
    <w:rsid w:val="006068CC"/>
    <w:rsid w:val="0061263D"/>
    <w:rsid w:val="0064099C"/>
    <w:rsid w:val="00682D80"/>
    <w:rsid w:val="00695AB5"/>
    <w:rsid w:val="006C16C4"/>
    <w:rsid w:val="006D7617"/>
    <w:rsid w:val="007B13AB"/>
    <w:rsid w:val="0080435D"/>
    <w:rsid w:val="00832FF7"/>
    <w:rsid w:val="008378BA"/>
    <w:rsid w:val="00850C6B"/>
    <w:rsid w:val="00962392"/>
    <w:rsid w:val="009950C6"/>
    <w:rsid w:val="009B56FE"/>
    <w:rsid w:val="009E48BF"/>
    <w:rsid w:val="009F4BD6"/>
    <w:rsid w:val="00AB3D21"/>
    <w:rsid w:val="00AE00C1"/>
    <w:rsid w:val="00B13165"/>
    <w:rsid w:val="00B31A9C"/>
    <w:rsid w:val="00B51505"/>
    <w:rsid w:val="00BA0DE4"/>
    <w:rsid w:val="00BF1D35"/>
    <w:rsid w:val="00C125D4"/>
    <w:rsid w:val="00CF781C"/>
    <w:rsid w:val="00D16E84"/>
    <w:rsid w:val="00D246C4"/>
    <w:rsid w:val="00D41372"/>
    <w:rsid w:val="00D909F2"/>
    <w:rsid w:val="00D928F8"/>
    <w:rsid w:val="00DD0DAD"/>
    <w:rsid w:val="00DE3D40"/>
    <w:rsid w:val="00DE40E6"/>
    <w:rsid w:val="00E3063C"/>
    <w:rsid w:val="00E3646D"/>
    <w:rsid w:val="00E62A56"/>
    <w:rsid w:val="00EB1BC4"/>
    <w:rsid w:val="00EF6D04"/>
    <w:rsid w:val="00EF7884"/>
    <w:rsid w:val="00F03976"/>
    <w:rsid w:val="00F20092"/>
    <w:rsid w:val="00F373B8"/>
    <w:rsid w:val="00F4121B"/>
    <w:rsid w:val="00F4608E"/>
    <w:rsid w:val="00F648E7"/>
    <w:rsid w:val="00F9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BD42E"/>
  <w15:chartTrackingRefBased/>
  <w15:docId w15:val="{FDCB46EB-5F90-4B89-A404-8A17CD86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2F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2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2F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2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2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2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2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2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2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2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2F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2F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2F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2F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2F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2F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2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2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2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2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2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2F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2F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2F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2F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2F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2FF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2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FF7"/>
  </w:style>
  <w:style w:type="paragraph" w:styleId="Stopka">
    <w:name w:val="footer"/>
    <w:basedOn w:val="Normalny"/>
    <w:link w:val="StopkaZnak"/>
    <w:uiPriority w:val="99"/>
    <w:unhideWhenUsed/>
    <w:rsid w:val="00832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FF7"/>
  </w:style>
  <w:style w:type="paragraph" w:styleId="NormalnyWeb">
    <w:name w:val="Normal (Web)"/>
    <w:basedOn w:val="Normalny"/>
    <w:uiPriority w:val="99"/>
    <w:semiHidden/>
    <w:unhideWhenUsed/>
    <w:rsid w:val="009E48BF"/>
    <w:rPr>
      <w:rFonts w:ascii="Times New Roman" w:hAnsi="Times New Roman" w:cs="Times New Roman"/>
      <w:sz w:val="24"/>
      <w:szCs w:val="24"/>
    </w:rPr>
  </w:style>
  <w:style w:type="paragraph" w:customStyle="1" w:styleId="df1">
    <w:name w:val="df1"/>
    <w:rsid w:val="009950C6"/>
    <w:pPr>
      <w:framePr w:hSpace="142" w:wrap="around" w:vAnchor="text" w:hAnchor="text" w:y="1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rsid w:val="009950C6"/>
    <w:rPr>
      <w:color w:val="0000FF"/>
      <w:u w:val="single"/>
    </w:rPr>
  </w:style>
  <w:style w:type="character" w:customStyle="1" w:styleId="Bodytext2">
    <w:name w:val="Body text (2)_"/>
    <w:basedOn w:val="Domylnaczcionkaakapitu"/>
    <w:link w:val="Bodytext21"/>
    <w:uiPriority w:val="99"/>
    <w:rsid w:val="009950C6"/>
    <w:rPr>
      <w:rFonts w:ascii="Arial" w:hAnsi="Arial" w:cs="Arial"/>
      <w:sz w:val="21"/>
      <w:szCs w:val="21"/>
      <w:shd w:val="clear" w:color="auto" w:fill="FFFFFF"/>
    </w:rPr>
  </w:style>
  <w:style w:type="character" w:customStyle="1" w:styleId="Bodytext8">
    <w:name w:val="Body text (8)_"/>
    <w:basedOn w:val="Domylnaczcionkaakapitu"/>
    <w:link w:val="Bodytext80"/>
    <w:uiPriority w:val="99"/>
    <w:rsid w:val="009950C6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9950C6"/>
    <w:pPr>
      <w:widowControl w:val="0"/>
      <w:shd w:val="clear" w:color="auto" w:fill="FFFFFF"/>
      <w:spacing w:after="0" w:line="298" w:lineRule="exact"/>
      <w:ind w:hanging="360"/>
    </w:pPr>
    <w:rPr>
      <w:rFonts w:ascii="Arial" w:hAnsi="Arial" w:cs="Arial"/>
      <w:sz w:val="21"/>
      <w:szCs w:val="21"/>
    </w:rPr>
  </w:style>
  <w:style w:type="paragraph" w:customStyle="1" w:styleId="Bodytext80">
    <w:name w:val="Body text (8)"/>
    <w:basedOn w:val="Normalny"/>
    <w:link w:val="Bodytext8"/>
    <w:uiPriority w:val="99"/>
    <w:rsid w:val="009950C6"/>
    <w:pPr>
      <w:widowControl w:val="0"/>
      <w:shd w:val="clear" w:color="auto" w:fill="FFFFFF"/>
      <w:spacing w:after="200" w:line="200" w:lineRule="exact"/>
      <w:jc w:val="center"/>
    </w:pPr>
    <w:rPr>
      <w:rFonts w:ascii="Arial" w:hAnsi="Arial" w:cs="Arial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ili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\AppData\Local\Microsoft\Windows\INetCache\Content.Outlook\3AETLMKW\Letterhead%20-%20Burmistrz%20GM2025%20-%20Przyk&#322;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- Burmistrz GM2025 - Przykład</Template>
  <TotalTime>2</TotalTime>
  <Pages>3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 Kaczor</cp:lastModifiedBy>
  <cp:revision>4</cp:revision>
  <cp:lastPrinted>2026-04-09T13:08:00Z</cp:lastPrinted>
  <dcterms:created xsi:type="dcterms:W3CDTF">2026-08-10T10:47:00Z</dcterms:created>
  <dcterms:modified xsi:type="dcterms:W3CDTF">2026-08-10T10:55:00Z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bd9b0920-a93b-4829-83b8-4e34442e4833</vt:lpwstr>
  </property>
</Properties>
</file>